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0D27C" w14:textId="0B94029E" w:rsidR="70B69132" w:rsidRDefault="70B69132" w:rsidP="70B69132">
      <w:pPr>
        <w:rPr>
          <w:rFonts w:ascii="Tahoma" w:hAnsi="Tahoma" w:cs="Tahoma"/>
          <w:sz w:val="20"/>
          <w:szCs w:val="20"/>
          <w:lang w:val="sr-Cyrl-RS"/>
        </w:rPr>
      </w:pPr>
      <w:bookmarkStart w:id="0" w:name="_GoBack"/>
      <w:bookmarkEnd w:id="0"/>
    </w:p>
    <w:p w14:paraId="672A6659" w14:textId="07F34E0D" w:rsidR="00047F4B" w:rsidRDefault="00047F4B" w:rsidP="695E58FC">
      <w:pPr>
        <w:rPr>
          <w:rFonts w:ascii="Tahoma" w:hAnsi="Tahoma" w:cs="Tahoma"/>
          <w:b/>
          <w:bCs/>
          <w:lang w:val="sr-Cyrl-CS"/>
        </w:rPr>
      </w:pPr>
    </w:p>
    <w:p w14:paraId="673EC4B0" w14:textId="77777777" w:rsidR="005313D7" w:rsidRDefault="005313D7" w:rsidP="000A22C6">
      <w:pPr>
        <w:tabs>
          <w:tab w:val="left" w:pos="0"/>
          <w:tab w:val="left" w:pos="360"/>
          <w:tab w:val="left" w:pos="630"/>
          <w:tab w:val="left" w:pos="1717"/>
        </w:tabs>
        <w:ind w:left="720" w:right="229" w:hanging="720"/>
        <w:jc w:val="center"/>
        <w:rPr>
          <w:rFonts w:ascii="Tahoma" w:hAnsi="Tahoma" w:cs="Tahoma"/>
          <w:b/>
          <w:sz w:val="22"/>
          <w:szCs w:val="22"/>
          <w:lang w:val="sr-Cyrl-RS"/>
        </w:rPr>
      </w:pPr>
    </w:p>
    <w:p w14:paraId="7373BC8F" w14:textId="77777777" w:rsidR="005313D7" w:rsidRDefault="005313D7" w:rsidP="000A22C6">
      <w:pPr>
        <w:tabs>
          <w:tab w:val="left" w:pos="0"/>
          <w:tab w:val="left" w:pos="360"/>
          <w:tab w:val="left" w:pos="630"/>
          <w:tab w:val="left" w:pos="1717"/>
        </w:tabs>
        <w:ind w:left="720" w:right="229" w:hanging="720"/>
        <w:jc w:val="center"/>
        <w:rPr>
          <w:rFonts w:ascii="Tahoma" w:hAnsi="Tahoma" w:cs="Tahoma"/>
          <w:b/>
          <w:sz w:val="22"/>
          <w:szCs w:val="22"/>
          <w:lang w:val="sr-Cyrl-RS"/>
        </w:rPr>
      </w:pPr>
    </w:p>
    <w:p w14:paraId="08411793" w14:textId="6E0C9317" w:rsidR="000A22C6" w:rsidRPr="005313D7" w:rsidRDefault="005313D7" w:rsidP="000A22C6">
      <w:pPr>
        <w:tabs>
          <w:tab w:val="left" w:pos="0"/>
          <w:tab w:val="left" w:pos="360"/>
          <w:tab w:val="left" w:pos="630"/>
          <w:tab w:val="left" w:pos="1717"/>
        </w:tabs>
        <w:ind w:left="720" w:right="229" w:hanging="720"/>
        <w:jc w:val="center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b/>
          <w:sz w:val="22"/>
          <w:szCs w:val="22"/>
          <w:lang w:val="sr-Cyrl-RS"/>
        </w:rPr>
        <w:t>ПЕТА</w:t>
      </w:r>
      <w:r w:rsidR="000A22C6" w:rsidRPr="005313D7">
        <w:rPr>
          <w:rFonts w:ascii="Tahoma" w:hAnsi="Tahoma" w:cs="Tahoma"/>
          <w:b/>
          <w:sz w:val="22"/>
          <w:szCs w:val="22"/>
          <w:lang w:val="sr-Cyrl-RS"/>
        </w:rPr>
        <w:t xml:space="preserve"> СЕДНИЦА ПРЕДСЕДНИШТВА СКГО</w:t>
      </w:r>
    </w:p>
    <w:p w14:paraId="44322610" w14:textId="77777777" w:rsidR="000A22C6" w:rsidRPr="005313D7" w:rsidRDefault="000A22C6" w:rsidP="000A22C6">
      <w:pPr>
        <w:tabs>
          <w:tab w:val="left" w:pos="0"/>
          <w:tab w:val="left" w:pos="360"/>
          <w:tab w:val="left" w:pos="630"/>
          <w:tab w:val="left" w:pos="1717"/>
        </w:tabs>
        <w:ind w:left="720" w:right="229" w:hanging="720"/>
        <w:jc w:val="center"/>
        <w:rPr>
          <w:rFonts w:ascii="Tahoma" w:hAnsi="Tahoma" w:cs="Tahoma"/>
          <w:b/>
          <w:sz w:val="22"/>
          <w:szCs w:val="22"/>
          <w:lang w:val="sr-Cyrl-RS"/>
        </w:rPr>
      </w:pPr>
    </w:p>
    <w:p w14:paraId="52EB0E7A" w14:textId="0AD21A5D" w:rsidR="000A22C6" w:rsidRPr="005313D7" w:rsidRDefault="00AD76F1" w:rsidP="000A22C6">
      <w:pPr>
        <w:tabs>
          <w:tab w:val="left" w:pos="0"/>
          <w:tab w:val="left" w:pos="360"/>
          <w:tab w:val="left" w:pos="630"/>
          <w:tab w:val="left" w:pos="1717"/>
        </w:tabs>
        <w:ind w:left="720" w:right="229" w:hanging="720"/>
        <w:jc w:val="center"/>
        <w:rPr>
          <w:rFonts w:ascii="Tahoma" w:hAnsi="Tahoma" w:cs="Tahoma"/>
          <w:sz w:val="22"/>
          <w:szCs w:val="22"/>
          <w:u w:val="single"/>
          <w:lang w:val="sr-Cyrl-RS"/>
        </w:rPr>
      </w:pPr>
      <w:r>
        <w:rPr>
          <w:rFonts w:ascii="Tahoma" w:hAnsi="Tahoma" w:cs="Tahoma"/>
          <w:sz w:val="22"/>
          <w:szCs w:val="22"/>
          <w:u w:val="single"/>
          <w:lang w:val="sr-Cyrl-RS"/>
        </w:rPr>
        <w:t xml:space="preserve">ДОПУЊЕНИ </w:t>
      </w:r>
      <w:r w:rsidR="000A22C6" w:rsidRPr="005313D7">
        <w:rPr>
          <w:rFonts w:ascii="Tahoma" w:hAnsi="Tahoma" w:cs="Tahoma"/>
          <w:sz w:val="22"/>
          <w:szCs w:val="22"/>
          <w:u w:val="single"/>
          <w:lang w:val="sr-Cyrl-RS"/>
        </w:rPr>
        <w:t>ПРЕДЛОГ ДНЕВНОГ РЕДА</w:t>
      </w:r>
    </w:p>
    <w:p w14:paraId="1E972FEB" w14:textId="77777777" w:rsidR="000A22C6" w:rsidRPr="005313D7" w:rsidRDefault="000A22C6" w:rsidP="000A22C6">
      <w:pPr>
        <w:tabs>
          <w:tab w:val="left" w:pos="0"/>
          <w:tab w:val="left" w:pos="630"/>
          <w:tab w:val="left" w:pos="1717"/>
        </w:tabs>
        <w:ind w:right="229"/>
        <w:jc w:val="both"/>
        <w:rPr>
          <w:rFonts w:ascii="Tahoma" w:hAnsi="Tahoma" w:cs="Tahoma"/>
          <w:sz w:val="22"/>
          <w:szCs w:val="22"/>
          <w:lang w:val="sr-Cyrl-RS"/>
        </w:rPr>
      </w:pPr>
    </w:p>
    <w:p w14:paraId="29161CCB" w14:textId="725F150D" w:rsidR="000A22C6" w:rsidRPr="005313D7" w:rsidRDefault="005313D7" w:rsidP="000A22C6">
      <w:pPr>
        <w:tabs>
          <w:tab w:val="left" w:pos="0"/>
          <w:tab w:val="left" w:pos="630"/>
          <w:tab w:val="left" w:pos="1717"/>
        </w:tabs>
        <w:ind w:right="229"/>
        <w:jc w:val="center"/>
        <w:rPr>
          <w:rFonts w:ascii="Tahoma" w:hAnsi="Tahoma" w:cs="Tahoma"/>
          <w:sz w:val="22"/>
          <w:szCs w:val="22"/>
          <w:lang w:val="sr-Cyrl-RS"/>
        </w:rPr>
      </w:pPr>
      <w:r w:rsidRPr="005313D7">
        <w:rPr>
          <w:rFonts w:ascii="Tahoma" w:hAnsi="Tahoma" w:cs="Tahoma"/>
          <w:sz w:val="22"/>
          <w:szCs w:val="22"/>
          <w:lang w:val="sr-Cyrl-RS"/>
        </w:rPr>
        <w:t>Уторак</w:t>
      </w:r>
      <w:r w:rsidR="000A22C6" w:rsidRPr="005313D7">
        <w:rPr>
          <w:rFonts w:ascii="Tahoma" w:hAnsi="Tahoma" w:cs="Tahoma"/>
          <w:sz w:val="22"/>
          <w:szCs w:val="22"/>
          <w:lang w:val="sr-Cyrl-RS"/>
        </w:rPr>
        <w:t xml:space="preserve">, </w:t>
      </w:r>
      <w:r w:rsidRPr="005313D7">
        <w:rPr>
          <w:rFonts w:ascii="Tahoma" w:hAnsi="Tahoma" w:cs="Tahoma"/>
          <w:sz w:val="22"/>
          <w:szCs w:val="22"/>
          <w:lang w:val="sr-Cyrl-RS"/>
        </w:rPr>
        <w:t>13</w:t>
      </w:r>
      <w:r w:rsidR="000A22C6" w:rsidRPr="005313D7">
        <w:rPr>
          <w:rFonts w:ascii="Tahoma" w:hAnsi="Tahoma" w:cs="Tahoma"/>
          <w:sz w:val="22"/>
          <w:szCs w:val="22"/>
          <w:lang w:val="sr-Cyrl-RS"/>
        </w:rPr>
        <w:t xml:space="preserve">. </w:t>
      </w:r>
      <w:r w:rsidRPr="005313D7">
        <w:rPr>
          <w:rFonts w:ascii="Tahoma" w:hAnsi="Tahoma" w:cs="Tahoma"/>
          <w:sz w:val="22"/>
          <w:szCs w:val="22"/>
          <w:lang w:val="sr-Cyrl-RS"/>
        </w:rPr>
        <w:t>новембар</w:t>
      </w:r>
      <w:r w:rsidR="000A22C6" w:rsidRPr="005313D7">
        <w:rPr>
          <w:rFonts w:ascii="Tahoma" w:hAnsi="Tahoma" w:cs="Tahoma"/>
          <w:sz w:val="22"/>
          <w:szCs w:val="22"/>
          <w:lang w:val="sr-Cyrl-RS"/>
        </w:rPr>
        <w:t xml:space="preserve"> 2018. године, </w:t>
      </w:r>
      <w:r w:rsidRPr="005313D7">
        <w:rPr>
          <w:rFonts w:ascii="Tahoma" w:hAnsi="Tahoma" w:cs="Tahoma"/>
          <w:sz w:val="22"/>
          <w:szCs w:val="22"/>
          <w:lang w:val="sr-Cyrl-RS"/>
        </w:rPr>
        <w:t>12.00</w:t>
      </w:r>
      <w:r w:rsidR="000A22C6" w:rsidRPr="005313D7">
        <w:rPr>
          <w:rFonts w:ascii="Tahoma" w:hAnsi="Tahoma" w:cs="Tahoma"/>
          <w:sz w:val="22"/>
          <w:szCs w:val="22"/>
          <w:lang w:val="sr-Cyrl-RS"/>
        </w:rPr>
        <w:t xml:space="preserve"> часова, Београд, СКГО, Македонска 22 </w:t>
      </w:r>
    </w:p>
    <w:p w14:paraId="505B6A17" w14:textId="77777777" w:rsidR="000A22C6" w:rsidRPr="002B71D2" w:rsidRDefault="000A22C6" w:rsidP="000A22C6">
      <w:pPr>
        <w:ind w:right="229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5E01E618" w14:textId="77777777" w:rsidR="000A22C6" w:rsidRPr="002B71D2" w:rsidRDefault="000A22C6" w:rsidP="000A22C6">
      <w:pPr>
        <w:tabs>
          <w:tab w:val="left" w:pos="0"/>
          <w:tab w:val="left" w:pos="360"/>
        </w:tabs>
        <w:ind w:right="229"/>
        <w:jc w:val="both"/>
        <w:rPr>
          <w:rFonts w:ascii="Tahoma" w:hAnsi="Tahoma" w:cs="Tahoma"/>
          <w:b/>
          <w:sz w:val="20"/>
          <w:szCs w:val="20"/>
          <w:lang w:val="sr-Cyrl-RS"/>
        </w:rPr>
      </w:pPr>
    </w:p>
    <w:p w14:paraId="35864F41" w14:textId="77777777" w:rsidR="000A22C6" w:rsidRPr="005313D7" w:rsidRDefault="000A22C6" w:rsidP="000A22C6">
      <w:pPr>
        <w:tabs>
          <w:tab w:val="left" w:pos="360"/>
        </w:tabs>
        <w:ind w:right="229"/>
        <w:jc w:val="both"/>
        <w:rPr>
          <w:rFonts w:ascii="Tahoma" w:hAnsi="Tahoma" w:cs="Tahoma"/>
          <w:b/>
          <w:sz w:val="22"/>
          <w:szCs w:val="22"/>
          <w:lang w:val="sr-Cyrl-RS"/>
        </w:rPr>
      </w:pPr>
    </w:p>
    <w:p w14:paraId="6B379C84" w14:textId="77777777" w:rsidR="000A22C6" w:rsidRPr="005313D7" w:rsidRDefault="000A22C6" w:rsidP="000A22C6">
      <w:pPr>
        <w:pStyle w:val="Pasussalistom"/>
        <w:numPr>
          <w:ilvl w:val="0"/>
          <w:numId w:val="3"/>
        </w:numPr>
        <w:tabs>
          <w:tab w:val="left" w:pos="-4500"/>
          <w:tab w:val="left" w:pos="-1890"/>
        </w:tabs>
        <w:spacing w:after="60"/>
        <w:ind w:right="227"/>
        <w:jc w:val="both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b/>
          <w:sz w:val="22"/>
          <w:szCs w:val="22"/>
          <w:lang w:val="sr-Cyrl-RS"/>
        </w:rPr>
        <w:t>Усвајање записника и извештаја генералног секретара о раду СКГО</w:t>
      </w:r>
    </w:p>
    <w:p w14:paraId="410A5838" w14:textId="08B03D18" w:rsidR="000A22C6" w:rsidRPr="005313D7" w:rsidRDefault="000A22C6" w:rsidP="000A22C6">
      <w:pPr>
        <w:pStyle w:val="Pasussalistom"/>
        <w:numPr>
          <w:ilvl w:val="1"/>
          <w:numId w:val="2"/>
        </w:numPr>
        <w:tabs>
          <w:tab w:val="left" w:pos="-4500"/>
          <w:tab w:val="left" w:pos="-1890"/>
        </w:tabs>
        <w:spacing w:after="60"/>
        <w:ind w:right="227"/>
        <w:jc w:val="both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sz w:val="22"/>
          <w:szCs w:val="22"/>
          <w:lang w:val="sr-Cyrl-RS"/>
        </w:rPr>
        <w:t>Записник четврте седнице Председништва СКГО</w:t>
      </w:r>
    </w:p>
    <w:p w14:paraId="47DDF099" w14:textId="617FF5C1" w:rsidR="000A22C6" w:rsidRPr="005313D7" w:rsidRDefault="000A22C6" w:rsidP="000A22C6">
      <w:pPr>
        <w:pStyle w:val="Pasussalistom"/>
        <w:numPr>
          <w:ilvl w:val="1"/>
          <w:numId w:val="2"/>
        </w:numPr>
        <w:tabs>
          <w:tab w:val="left" w:pos="-4500"/>
          <w:tab w:val="left" w:pos="-1890"/>
        </w:tabs>
        <w:spacing w:after="120"/>
        <w:ind w:right="227"/>
        <w:contextualSpacing w:val="0"/>
        <w:jc w:val="both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sz w:val="22"/>
          <w:szCs w:val="22"/>
          <w:lang w:val="sr-Cyrl-RS"/>
        </w:rPr>
        <w:t>Извештај генералног секретара о раду СКГО за период од 19. септембра до 13. новембра 2018. године</w:t>
      </w:r>
    </w:p>
    <w:p w14:paraId="1F10FA58" w14:textId="394A2885" w:rsidR="000A22C6" w:rsidRDefault="000A22C6" w:rsidP="000A22C6">
      <w:pPr>
        <w:pStyle w:val="Pasussalistom"/>
        <w:numPr>
          <w:ilvl w:val="0"/>
          <w:numId w:val="3"/>
        </w:numPr>
        <w:tabs>
          <w:tab w:val="left" w:pos="-4500"/>
          <w:tab w:val="left" w:pos="-1890"/>
        </w:tabs>
        <w:spacing w:after="120"/>
        <w:ind w:left="714" w:right="227" w:hanging="357"/>
        <w:contextualSpacing w:val="0"/>
        <w:jc w:val="both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b/>
          <w:sz w:val="22"/>
          <w:szCs w:val="22"/>
          <w:lang w:val="sr-Cyrl-RS"/>
        </w:rPr>
        <w:t>Разматрање Иницијативе са Мреже начелника градских и општинских управа на тему запошљавања службеника у управама и установама на локалном нивоу</w:t>
      </w:r>
    </w:p>
    <w:p w14:paraId="6D013BC6" w14:textId="384E471C" w:rsidR="00AD76F1" w:rsidRPr="005313D7" w:rsidRDefault="00AD76F1" w:rsidP="000A22C6">
      <w:pPr>
        <w:pStyle w:val="Pasussalistom"/>
        <w:numPr>
          <w:ilvl w:val="0"/>
          <w:numId w:val="3"/>
        </w:numPr>
        <w:tabs>
          <w:tab w:val="left" w:pos="-4500"/>
          <w:tab w:val="left" w:pos="-1890"/>
        </w:tabs>
        <w:spacing w:after="120"/>
        <w:ind w:left="714" w:right="227" w:hanging="357"/>
        <w:contextualSpacing w:val="0"/>
        <w:jc w:val="both"/>
        <w:rPr>
          <w:rFonts w:ascii="Tahoma" w:hAnsi="Tahoma" w:cs="Tahoma"/>
          <w:b/>
          <w:sz w:val="22"/>
          <w:szCs w:val="22"/>
          <w:lang w:val="sr-Cyrl-RS"/>
        </w:rPr>
      </w:pPr>
      <w:r>
        <w:rPr>
          <w:rFonts w:ascii="Tahoma" w:hAnsi="Tahoma" w:cs="Tahoma"/>
          <w:b/>
          <w:sz w:val="22"/>
          <w:szCs w:val="22"/>
          <w:lang w:val="sr-Cyrl-RS"/>
        </w:rPr>
        <w:t xml:space="preserve">Иницијатива општине Врњачка Бања за измене и допуне Нацрта закона о накнадама за коришћење природних добара </w:t>
      </w:r>
    </w:p>
    <w:p w14:paraId="1082E9A7" w14:textId="73CEC2E7" w:rsidR="000A22C6" w:rsidRPr="005313D7" w:rsidRDefault="000A22C6" w:rsidP="00AD76F1">
      <w:pPr>
        <w:pStyle w:val="Pasussalistom"/>
        <w:numPr>
          <w:ilvl w:val="0"/>
          <w:numId w:val="3"/>
        </w:numPr>
        <w:tabs>
          <w:tab w:val="left" w:pos="-4500"/>
          <w:tab w:val="left" w:pos="-1890"/>
        </w:tabs>
        <w:spacing w:after="120"/>
        <w:ind w:left="714" w:right="227" w:hanging="357"/>
        <w:contextualSpacing w:val="0"/>
        <w:jc w:val="both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b/>
          <w:sz w:val="22"/>
          <w:szCs w:val="22"/>
          <w:lang w:val="sr-Cyrl-RS"/>
        </w:rPr>
        <w:t>Нацрти докумената 46. скупштине СКГО</w:t>
      </w:r>
    </w:p>
    <w:p w14:paraId="5E17FC05" w14:textId="1760A136" w:rsidR="000A22C6" w:rsidRPr="005313D7" w:rsidRDefault="000A22C6" w:rsidP="000A22C6">
      <w:pPr>
        <w:pStyle w:val="Pasussalistom"/>
        <w:numPr>
          <w:ilvl w:val="1"/>
          <w:numId w:val="3"/>
        </w:numPr>
        <w:tabs>
          <w:tab w:val="left" w:pos="-4500"/>
          <w:tab w:val="left" w:pos="-1890"/>
        </w:tabs>
        <w:spacing w:after="60"/>
        <w:ind w:left="1701" w:right="227" w:hanging="567"/>
        <w:jc w:val="both"/>
        <w:rPr>
          <w:rFonts w:ascii="Tahoma" w:hAnsi="Tahoma" w:cs="Tahoma"/>
          <w:sz w:val="22"/>
          <w:szCs w:val="22"/>
          <w:lang w:val="sr-Cyrl-RS"/>
        </w:rPr>
      </w:pPr>
      <w:r w:rsidRPr="005313D7">
        <w:rPr>
          <w:rFonts w:ascii="Tahoma" w:hAnsi="Tahoma" w:cs="Tahoma"/>
          <w:sz w:val="22"/>
          <w:szCs w:val="22"/>
          <w:lang w:val="sr-Cyrl-RS"/>
        </w:rPr>
        <w:t>Нацрт Програма и</w:t>
      </w:r>
      <w:r w:rsidRPr="005313D7">
        <w:rPr>
          <w:rFonts w:ascii="Tahoma" w:hAnsi="Tahoma" w:cs="Tahoma"/>
          <w:sz w:val="22"/>
          <w:szCs w:val="22"/>
          <w:lang w:val="sr-Latn-RS"/>
        </w:rPr>
        <w:t xml:space="preserve"> </w:t>
      </w:r>
      <w:r w:rsidRPr="005313D7">
        <w:rPr>
          <w:rFonts w:ascii="Tahoma" w:hAnsi="Tahoma" w:cs="Tahoma"/>
          <w:sz w:val="22"/>
          <w:szCs w:val="22"/>
          <w:lang w:val="sr-Cyrl-RS"/>
        </w:rPr>
        <w:t xml:space="preserve">Дневног реда </w:t>
      </w:r>
      <w:r w:rsidR="005313D7" w:rsidRPr="005313D7">
        <w:rPr>
          <w:rFonts w:ascii="Tahoma" w:hAnsi="Tahoma" w:cs="Tahoma"/>
          <w:sz w:val="22"/>
          <w:szCs w:val="22"/>
          <w:lang w:val="sr-Cyrl-RS"/>
        </w:rPr>
        <w:t>46. скупштине СКГО</w:t>
      </w:r>
    </w:p>
    <w:p w14:paraId="43281D2C" w14:textId="5CF1AC5F" w:rsidR="005313D7" w:rsidRPr="005313D7" w:rsidRDefault="005313D7" w:rsidP="000A22C6">
      <w:pPr>
        <w:pStyle w:val="Pasussalistom"/>
        <w:numPr>
          <w:ilvl w:val="1"/>
          <w:numId w:val="3"/>
        </w:numPr>
        <w:tabs>
          <w:tab w:val="left" w:pos="-4500"/>
          <w:tab w:val="left" w:pos="-1890"/>
        </w:tabs>
        <w:spacing w:after="60"/>
        <w:ind w:left="1701" w:right="227" w:hanging="567"/>
        <w:jc w:val="both"/>
        <w:rPr>
          <w:rFonts w:ascii="Tahoma" w:hAnsi="Tahoma" w:cs="Tahoma"/>
          <w:sz w:val="22"/>
          <w:szCs w:val="22"/>
          <w:lang w:val="sr-Cyrl-RS"/>
        </w:rPr>
      </w:pPr>
      <w:r w:rsidRPr="005313D7">
        <w:rPr>
          <w:rFonts w:ascii="Tahoma" w:hAnsi="Tahoma" w:cs="Tahoma"/>
          <w:sz w:val="22"/>
          <w:szCs w:val="22"/>
          <w:lang w:val="sr-Cyrl-RS"/>
        </w:rPr>
        <w:t>Записник 45. скупштине СКГО</w:t>
      </w:r>
    </w:p>
    <w:p w14:paraId="3E6E9366" w14:textId="22548EAA" w:rsidR="005313D7" w:rsidRPr="005313D7" w:rsidRDefault="005313D7" w:rsidP="000A22C6">
      <w:pPr>
        <w:pStyle w:val="Pasussalistom"/>
        <w:numPr>
          <w:ilvl w:val="1"/>
          <w:numId w:val="3"/>
        </w:numPr>
        <w:tabs>
          <w:tab w:val="left" w:pos="-4500"/>
          <w:tab w:val="left" w:pos="-1890"/>
        </w:tabs>
        <w:spacing w:after="60"/>
        <w:ind w:left="1701" w:right="227" w:hanging="567"/>
        <w:jc w:val="both"/>
        <w:rPr>
          <w:rFonts w:ascii="Tahoma" w:hAnsi="Tahoma" w:cs="Tahoma"/>
          <w:sz w:val="22"/>
          <w:szCs w:val="22"/>
          <w:lang w:val="sr-Cyrl-RS"/>
        </w:rPr>
      </w:pPr>
      <w:r w:rsidRPr="005313D7">
        <w:rPr>
          <w:rFonts w:ascii="Tahoma" w:hAnsi="Tahoma" w:cs="Tahoma"/>
          <w:sz w:val="22"/>
          <w:szCs w:val="22"/>
          <w:lang w:val="sr-Cyrl-RS"/>
        </w:rPr>
        <w:t>Годишњи извештај о раду СКГО за 2018. годину</w:t>
      </w:r>
    </w:p>
    <w:p w14:paraId="20F1E7A7" w14:textId="71AD166F" w:rsidR="005313D7" w:rsidRPr="005313D7" w:rsidRDefault="005313D7" w:rsidP="005313D7">
      <w:pPr>
        <w:pStyle w:val="Pasussalistom"/>
        <w:numPr>
          <w:ilvl w:val="1"/>
          <w:numId w:val="3"/>
        </w:numPr>
        <w:tabs>
          <w:tab w:val="left" w:pos="-4500"/>
          <w:tab w:val="left" w:pos="-1890"/>
        </w:tabs>
        <w:spacing w:after="120"/>
        <w:ind w:left="1701" w:right="227" w:hanging="567"/>
        <w:contextualSpacing w:val="0"/>
        <w:jc w:val="both"/>
        <w:rPr>
          <w:rFonts w:ascii="Tahoma" w:hAnsi="Tahoma" w:cs="Tahoma"/>
          <w:sz w:val="22"/>
          <w:szCs w:val="22"/>
          <w:lang w:val="sr-Cyrl-RS"/>
        </w:rPr>
      </w:pPr>
      <w:r w:rsidRPr="005313D7">
        <w:rPr>
          <w:rFonts w:ascii="Tahoma" w:hAnsi="Tahoma" w:cs="Tahoma"/>
          <w:sz w:val="22"/>
          <w:szCs w:val="22"/>
          <w:lang w:val="sr-Cyrl-RS"/>
        </w:rPr>
        <w:t>Извештај Надзорног одбора СКГО о материјално-финансијском пословању за 2017. годину и првих десет месеци 2018. године</w:t>
      </w:r>
    </w:p>
    <w:p w14:paraId="504A631A" w14:textId="4603F1A5" w:rsidR="000A22C6" w:rsidRPr="005313D7" w:rsidRDefault="000A22C6" w:rsidP="000A22C6">
      <w:pPr>
        <w:pStyle w:val="Pasussalistom"/>
        <w:numPr>
          <w:ilvl w:val="0"/>
          <w:numId w:val="3"/>
        </w:numPr>
        <w:tabs>
          <w:tab w:val="left" w:pos="-4500"/>
          <w:tab w:val="left" w:pos="-1890"/>
        </w:tabs>
        <w:spacing w:after="60"/>
        <w:ind w:left="714" w:right="227" w:hanging="357"/>
        <w:contextualSpacing w:val="0"/>
        <w:jc w:val="both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b/>
          <w:sz w:val="22"/>
          <w:szCs w:val="22"/>
          <w:lang w:val="sr-Cyrl-RS"/>
        </w:rPr>
        <w:t>Информација о додељивању пакета подршке ЈЛС у областима 1) унапређење административне ефикасности и делотворности; 2) унапређење грађанског учешћа и транспарентности и 3) унапређење антикорупцијских политика на локалном нивоу</w:t>
      </w:r>
    </w:p>
    <w:p w14:paraId="44384BBE" w14:textId="0B60DAFB" w:rsidR="000A22C6" w:rsidRPr="005313D7" w:rsidRDefault="000A22C6" w:rsidP="000A22C6">
      <w:pPr>
        <w:pStyle w:val="Pasussalistom"/>
        <w:numPr>
          <w:ilvl w:val="0"/>
          <w:numId w:val="3"/>
        </w:numPr>
        <w:tabs>
          <w:tab w:val="left" w:pos="-4500"/>
          <w:tab w:val="left" w:pos="-1890"/>
        </w:tabs>
        <w:spacing w:after="120"/>
        <w:ind w:left="714" w:right="227" w:hanging="357"/>
        <w:contextualSpacing w:val="0"/>
        <w:jc w:val="both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b/>
          <w:sz w:val="22"/>
          <w:szCs w:val="22"/>
          <w:lang w:val="sr-Cyrl-RS"/>
        </w:rPr>
        <w:t>Међународна сарадња</w:t>
      </w:r>
    </w:p>
    <w:p w14:paraId="010E9C85" w14:textId="05FA3959" w:rsidR="000A22C6" w:rsidRPr="005313D7" w:rsidRDefault="000A22C6" w:rsidP="000A22C6">
      <w:pPr>
        <w:pStyle w:val="Pasussalistom"/>
        <w:numPr>
          <w:ilvl w:val="0"/>
          <w:numId w:val="3"/>
        </w:numPr>
        <w:tabs>
          <w:tab w:val="left" w:pos="-4500"/>
          <w:tab w:val="left" w:pos="-1890"/>
        </w:tabs>
        <w:spacing w:after="120"/>
        <w:ind w:left="714" w:right="227" w:hanging="357"/>
        <w:contextualSpacing w:val="0"/>
        <w:jc w:val="both"/>
        <w:rPr>
          <w:rFonts w:ascii="Tahoma" w:hAnsi="Tahoma" w:cs="Tahoma"/>
          <w:b/>
          <w:sz w:val="22"/>
          <w:szCs w:val="22"/>
          <w:lang w:val="sr-Cyrl-RS"/>
        </w:rPr>
      </w:pPr>
      <w:r w:rsidRPr="005313D7">
        <w:rPr>
          <w:rFonts w:ascii="Tahoma" w:hAnsi="Tahoma" w:cs="Tahoma"/>
          <w:b/>
          <w:sz w:val="22"/>
          <w:szCs w:val="22"/>
          <w:lang w:val="sr-Cyrl-RS"/>
        </w:rPr>
        <w:t>Питања и предлози</w:t>
      </w:r>
    </w:p>
    <w:p w14:paraId="289756C9" w14:textId="77777777" w:rsidR="000A22C6" w:rsidRPr="005313D7" w:rsidRDefault="000A22C6" w:rsidP="000A22C6">
      <w:pPr>
        <w:tabs>
          <w:tab w:val="left" w:pos="0"/>
          <w:tab w:val="left" w:pos="360"/>
        </w:tabs>
        <w:ind w:right="229"/>
        <w:jc w:val="both"/>
        <w:rPr>
          <w:rFonts w:ascii="Tahoma" w:hAnsi="Tahoma" w:cs="Tahoma"/>
          <w:b/>
          <w:sz w:val="22"/>
          <w:szCs w:val="22"/>
          <w:lang w:val="sr-Cyrl-RS"/>
        </w:rPr>
      </w:pPr>
    </w:p>
    <w:p w14:paraId="50E926E6" w14:textId="77777777" w:rsidR="000A22C6" w:rsidRPr="005313D7" w:rsidRDefault="000A22C6" w:rsidP="000A22C6">
      <w:pPr>
        <w:tabs>
          <w:tab w:val="left" w:pos="0"/>
          <w:tab w:val="left" w:pos="360"/>
        </w:tabs>
        <w:ind w:left="644" w:right="229"/>
        <w:jc w:val="both"/>
        <w:rPr>
          <w:rFonts w:ascii="Tahoma" w:hAnsi="Tahoma" w:cs="Tahoma"/>
          <w:b/>
          <w:sz w:val="22"/>
          <w:szCs w:val="22"/>
          <w:lang w:val="sr-Cyrl-RS"/>
        </w:rPr>
      </w:pPr>
    </w:p>
    <w:p w14:paraId="3AE336C8" w14:textId="7FB9716B" w:rsidR="00A17B04" w:rsidRPr="00047F4B" w:rsidRDefault="00A17B04" w:rsidP="00213D5E">
      <w:pPr>
        <w:ind w:left="6240"/>
        <w:jc w:val="both"/>
        <w:rPr>
          <w:rFonts w:ascii="Tahoma" w:hAnsi="Tahoma" w:cs="Tahoma"/>
          <w:sz w:val="20"/>
          <w:szCs w:val="20"/>
          <w:lang w:val="sr-Cyrl-RS"/>
        </w:rPr>
      </w:pPr>
    </w:p>
    <w:sectPr w:rsidR="00A17B04" w:rsidRPr="00047F4B" w:rsidSect="0009549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2104" w:right="1417" w:bottom="1417" w:left="1530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EA5F7" w14:textId="77777777" w:rsidR="00B43C2E" w:rsidRDefault="00B43C2E">
      <w:r>
        <w:separator/>
      </w:r>
    </w:p>
  </w:endnote>
  <w:endnote w:type="continuationSeparator" w:id="0">
    <w:p w14:paraId="35F391E9" w14:textId="77777777" w:rsidR="00B43C2E" w:rsidRDefault="00B4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987"/>
      <w:gridCol w:w="2987"/>
      <w:gridCol w:w="2987"/>
    </w:tblGrid>
    <w:tr w:rsidR="58777054" w14:paraId="763F89FF" w14:textId="77777777" w:rsidTr="58777054">
      <w:tc>
        <w:tcPr>
          <w:tcW w:w="2987" w:type="dxa"/>
        </w:tcPr>
        <w:p w14:paraId="3ABD0B13" w14:textId="044216AC" w:rsidR="58777054" w:rsidRDefault="58777054" w:rsidP="58777054">
          <w:pPr>
            <w:pStyle w:val="Zaglavljestranice"/>
            <w:ind w:left="-115"/>
          </w:pPr>
        </w:p>
      </w:tc>
      <w:tc>
        <w:tcPr>
          <w:tcW w:w="2987" w:type="dxa"/>
        </w:tcPr>
        <w:p w14:paraId="03CE420D" w14:textId="0BDC8A32" w:rsidR="58777054" w:rsidRDefault="58777054" w:rsidP="58777054">
          <w:pPr>
            <w:pStyle w:val="Zaglavljestranice"/>
            <w:jc w:val="center"/>
          </w:pPr>
        </w:p>
      </w:tc>
      <w:tc>
        <w:tcPr>
          <w:tcW w:w="2987" w:type="dxa"/>
        </w:tcPr>
        <w:p w14:paraId="7D2109FC" w14:textId="488A4051" w:rsidR="58777054" w:rsidRDefault="58777054" w:rsidP="58777054">
          <w:pPr>
            <w:pStyle w:val="Zaglavljestranice"/>
            <w:ind w:right="-115"/>
            <w:jc w:val="right"/>
          </w:pPr>
        </w:p>
      </w:tc>
    </w:tr>
  </w:tbl>
  <w:p w14:paraId="7703AD98" w14:textId="244EFA53" w:rsidR="58777054" w:rsidRDefault="58777054" w:rsidP="58777054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987"/>
      <w:gridCol w:w="2987"/>
      <w:gridCol w:w="2987"/>
    </w:tblGrid>
    <w:tr w:rsidR="58777054" w14:paraId="2B594FB7" w14:textId="77777777" w:rsidTr="58777054">
      <w:tc>
        <w:tcPr>
          <w:tcW w:w="2987" w:type="dxa"/>
        </w:tcPr>
        <w:p w14:paraId="41C60064" w14:textId="396B72C0" w:rsidR="58777054" w:rsidRDefault="58777054" w:rsidP="58777054">
          <w:pPr>
            <w:pStyle w:val="Zaglavljestranice"/>
            <w:ind w:left="-115"/>
          </w:pPr>
        </w:p>
      </w:tc>
      <w:tc>
        <w:tcPr>
          <w:tcW w:w="2987" w:type="dxa"/>
        </w:tcPr>
        <w:p w14:paraId="1EAB597F" w14:textId="3419322B" w:rsidR="58777054" w:rsidRDefault="58777054" w:rsidP="58777054">
          <w:pPr>
            <w:pStyle w:val="Zaglavljestranice"/>
            <w:jc w:val="center"/>
          </w:pPr>
        </w:p>
      </w:tc>
      <w:tc>
        <w:tcPr>
          <w:tcW w:w="2987" w:type="dxa"/>
        </w:tcPr>
        <w:p w14:paraId="26123FB0" w14:textId="2B92C696" w:rsidR="58777054" w:rsidRDefault="58777054" w:rsidP="58777054">
          <w:pPr>
            <w:pStyle w:val="Zaglavljestranice"/>
            <w:ind w:right="-115"/>
            <w:jc w:val="right"/>
          </w:pPr>
        </w:p>
      </w:tc>
    </w:tr>
  </w:tbl>
  <w:p w14:paraId="105DE865" w14:textId="726ABE97" w:rsidR="58777054" w:rsidRDefault="58777054" w:rsidP="58777054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4C1B3" w14:textId="77777777" w:rsidR="00B43C2E" w:rsidRDefault="00B43C2E">
      <w:r>
        <w:separator/>
      </w:r>
    </w:p>
  </w:footnote>
  <w:footnote w:type="continuationSeparator" w:id="0">
    <w:p w14:paraId="2A08F30C" w14:textId="77777777" w:rsidR="00B43C2E" w:rsidRDefault="00B4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7B00A" w14:textId="77777777" w:rsidR="00123A40" w:rsidRDefault="00B43C2E">
    <w:pPr>
      <w:pStyle w:val="Zaglavljestranice"/>
    </w:pPr>
    <w:r>
      <w:rPr>
        <w:noProof/>
      </w:rPr>
      <w:pict w14:anchorId="0D717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6" type="#_x0000_t75" style="position:absolute;margin-left:0;margin-top:0;width:595.45pt;height:842.05pt;z-index:-251658240;mso-position-horizontal:center;mso-position-horizontal-relative:margin;mso-position-vertical:center;mso-position-vertical-relative:margin" o:allowincell="f">
          <v:imagedata r:id="rId1" o:title="final - memo SK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3D3EC" w14:textId="77777777" w:rsidR="00F563CA" w:rsidRDefault="00F563CA" w:rsidP="00F563CA">
    <w:pPr>
      <w:pStyle w:val="Zaglavljestranice"/>
    </w:pPr>
  </w:p>
  <w:p w14:paraId="0D0B940D" w14:textId="77777777" w:rsidR="00F563CA" w:rsidRDefault="00F563CA">
    <w:pPr>
      <w:pStyle w:val="Zaglavljestranic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019A2" w14:textId="77777777" w:rsidR="00123A40" w:rsidRDefault="00435263" w:rsidP="00FB47D8">
    <w:pPr>
      <w:pStyle w:val="Zaglavljestranice"/>
      <w:tabs>
        <w:tab w:val="clear" w:pos="8640"/>
        <w:tab w:val="left" w:pos="8352"/>
      </w:tabs>
      <w:ind w:left="-990" w:firstLine="630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74B0117" wp14:editId="07777777">
          <wp:simplePos x="0" y="0"/>
          <wp:positionH relativeFrom="column">
            <wp:posOffset>4768850</wp:posOffset>
          </wp:positionH>
          <wp:positionV relativeFrom="paragraph">
            <wp:posOffset>31115</wp:posOffset>
          </wp:positionV>
          <wp:extent cx="1224280" cy="716280"/>
          <wp:effectExtent l="0" t="0" r="0" b="0"/>
          <wp:wrapNone/>
          <wp:docPr id="9" name="Picture 9" descr="65 godina c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65 godina c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D161FBD" wp14:editId="07777777">
          <wp:extent cx="4533900" cy="895350"/>
          <wp:effectExtent l="0" t="0" r="0" b="0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07C0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27B73"/>
    <w:multiLevelType w:val="multilevel"/>
    <w:tmpl w:val="A784E09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797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6" w:hanging="2160"/>
      </w:pPr>
      <w:rPr>
        <w:rFonts w:hint="default"/>
      </w:rPr>
    </w:lvl>
  </w:abstractNum>
  <w:abstractNum w:abstractNumId="1" w15:restartNumberingAfterBreak="0">
    <w:nsid w:val="1BAE1B89"/>
    <w:multiLevelType w:val="multilevel"/>
    <w:tmpl w:val="8EB07D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FCC5227"/>
    <w:multiLevelType w:val="multilevel"/>
    <w:tmpl w:val="4116366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434" w:hanging="720"/>
      </w:p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1D"/>
    <w:rsid w:val="0001182D"/>
    <w:rsid w:val="0001796A"/>
    <w:rsid w:val="00047F4B"/>
    <w:rsid w:val="00094F55"/>
    <w:rsid w:val="00095499"/>
    <w:rsid w:val="000A22C6"/>
    <w:rsid w:val="000D2F42"/>
    <w:rsid w:val="00107CDB"/>
    <w:rsid w:val="0011285B"/>
    <w:rsid w:val="001212C2"/>
    <w:rsid w:val="00122B89"/>
    <w:rsid w:val="00123A40"/>
    <w:rsid w:val="00130836"/>
    <w:rsid w:val="001404E8"/>
    <w:rsid w:val="00146BD9"/>
    <w:rsid w:val="0016668C"/>
    <w:rsid w:val="001A1A2B"/>
    <w:rsid w:val="001B2C22"/>
    <w:rsid w:val="001D3976"/>
    <w:rsid w:val="001D3B64"/>
    <w:rsid w:val="001D647D"/>
    <w:rsid w:val="001E6E49"/>
    <w:rsid w:val="001F52A5"/>
    <w:rsid w:val="002033A7"/>
    <w:rsid w:val="00206F84"/>
    <w:rsid w:val="0020797B"/>
    <w:rsid w:val="00213D5E"/>
    <w:rsid w:val="002205CE"/>
    <w:rsid w:val="00235AAE"/>
    <w:rsid w:val="00241613"/>
    <w:rsid w:val="002551FB"/>
    <w:rsid w:val="002636E7"/>
    <w:rsid w:val="00280EFC"/>
    <w:rsid w:val="00284F46"/>
    <w:rsid w:val="00286DF8"/>
    <w:rsid w:val="002A7266"/>
    <w:rsid w:val="002B2D99"/>
    <w:rsid w:val="002D6356"/>
    <w:rsid w:val="00305054"/>
    <w:rsid w:val="00352F6F"/>
    <w:rsid w:val="003553F6"/>
    <w:rsid w:val="0036039F"/>
    <w:rsid w:val="00385C46"/>
    <w:rsid w:val="00390481"/>
    <w:rsid w:val="00390526"/>
    <w:rsid w:val="003B19BC"/>
    <w:rsid w:val="003C2B1A"/>
    <w:rsid w:val="003D0E64"/>
    <w:rsid w:val="003D5414"/>
    <w:rsid w:val="003E796F"/>
    <w:rsid w:val="00435263"/>
    <w:rsid w:val="004454AB"/>
    <w:rsid w:val="004638D7"/>
    <w:rsid w:val="004652BD"/>
    <w:rsid w:val="00493DBC"/>
    <w:rsid w:val="00494657"/>
    <w:rsid w:val="00495E4C"/>
    <w:rsid w:val="004A0B83"/>
    <w:rsid w:val="004F0A18"/>
    <w:rsid w:val="005313D7"/>
    <w:rsid w:val="00532F82"/>
    <w:rsid w:val="00560145"/>
    <w:rsid w:val="00584418"/>
    <w:rsid w:val="005A14E1"/>
    <w:rsid w:val="005B61DB"/>
    <w:rsid w:val="00617504"/>
    <w:rsid w:val="00620397"/>
    <w:rsid w:val="006506F1"/>
    <w:rsid w:val="006563D5"/>
    <w:rsid w:val="006605E7"/>
    <w:rsid w:val="00684D8B"/>
    <w:rsid w:val="00697375"/>
    <w:rsid w:val="006A2D48"/>
    <w:rsid w:val="006C6D78"/>
    <w:rsid w:val="00714C48"/>
    <w:rsid w:val="007257C9"/>
    <w:rsid w:val="00763B9B"/>
    <w:rsid w:val="0077339F"/>
    <w:rsid w:val="00781CD5"/>
    <w:rsid w:val="00782141"/>
    <w:rsid w:val="0078491B"/>
    <w:rsid w:val="007A17E3"/>
    <w:rsid w:val="00844875"/>
    <w:rsid w:val="0085336F"/>
    <w:rsid w:val="008650BA"/>
    <w:rsid w:val="0087012A"/>
    <w:rsid w:val="0089264B"/>
    <w:rsid w:val="008A1E82"/>
    <w:rsid w:val="008D0A4E"/>
    <w:rsid w:val="00921298"/>
    <w:rsid w:val="00941DDE"/>
    <w:rsid w:val="0098334D"/>
    <w:rsid w:val="009C67A5"/>
    <w:rsid w:val="009D5849"/>
    <w:rsid w:val="009E2737"/>
    <w:rsid w:val="009F3765"/>
    <w:rsid w:val="00A17B04"/>
    <w:rsid w:val="00A525CD"/>
    <w:rsid w:val="00A82CD0"/>
    <w:rsid w:val="00A857EC"/>
    <w:rsid w:val="00AD76F1"/>
    <w:rsid w:val="00AE51F0"/>
    <w:rsid w:val="00B33BFD"/>
    <w:rsid w:val="00B43C2E"/>
    <w:rsid w:val="00B5325A"/>
    <w:rsid w:val="00B6772A"/>
    <w:rsid w:val="00B73367"/>
    <w:rsid w:val="00BA7B6F"/>
    <w:rsid w:val="00BB22A2"/>
    <w:rsid w:val="00BB4FC7"/>
    <w:rsid w:val="00BC6EA7"/>
    <w:rsid w:val="00BE2EFD"/>
    <w:rsid w:val="00BE339E"/>
    <w:rsid w:val="00C050A6"/>
    <w:rsid w:val="00C07C0B"/>
    <w:rsid w:val="00C12A37"/>
    <w:rsid w:val="00C35113"/>
    <w:rsid w:val="00C616C2"/>
    <w:rsid w:val="00C70FDD"/>
    <w:rsid w:val="00CB456E"/>
    <w:rsid w:val="00CC654E"/>
    <w:rsid w:val="00D07D6A"/>
    <w:rsid w:val="00D13B02"/>
    <w:rsid w:val="00D309FD"/>
    <w:rsid w:val="00D50059"/>
    <w:rsid w:val="00D57AD4"/>
    <w:rsid w:val="00D57C54"/>
    <w:rsid w:val="00D80288"/>
    <w:rsid w:val="00DD2B38"/>
    <w:rsid w:val="00DE5C3F"/>
    <w:rsid w:val="00DF62C4"/>
    <w:rsid w:val="00DF6B39"/>
    <w:rsid w:val="00E01817"/>
    <w:rsid w:val="00E43DB9"/>
    <w:rsid w:val="00E458DD"/>
    <w:rsid w:val="00E469EB"/>
    <w:rsid w:val="00E5222E"/>
    <w:rsid w:val="00E6541D"/>
    <w:rsid w:val="00E677D9"/>
    <w:rsid w:val="00E75354"/>
    <w:rsid w:val="00EA48F1"/>
    <w:rsid w:val="00EB419C"/>
    <w:rsid w:val="00ED5E9E"/>
    <w:rsid w:val="00ED690E"/>
    <w:rsid w:val="00EE5436"/>
    <w:rsid w:val="00EF6E75"/>
    <w:rsid w:val="00F12DB1"/>
    <w:rsid w:val="00F46549"/>
    <w:rsid w:val="00F473BD"/>
    <w:rsid w:val="00F542A0"/>
    <w:rsid w:val="00F559A4"/>
    <w:rsid w:val="00F563CA"/>
    <w:rsid w:val="00F63297"/>
    <w:rsid w:val="00F745D6"/>
    <w:rsid w:val="00F9606D"/>
    <w:rsid w:val="00FB47D8"/>
    <w:rsid w:val="00FC3973"/>
    <w:rsid w:val="17C7F5F2"/>
    <w:rsid w:val="1987F045"/>
    <w:rsid w:val="1E9A94C0"/>
    <w:rsid w:val="2B00469F"/>
    <w:rsid w:val="330C4DB8"/>
    <w:rsid w:val="3585323A"/>
    <w:rsid w:val="58777054"/>
    <w:rsid w:val="5C395F62"/>
    <w:rsid w:val="695E58FC"/>
    <w:rsid w:val="70B69132"/>
    <w:rsid w:val="75F78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."/>
  <w:listSeparator w:val=","/>
  <w14:docId w14:val="28F8F7CE"/>
  <w15:docId w15:val="{DF9D218E-9C74-47A0-8D95-DEA34753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2C22"/>
    <w:rPr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Tekst">
    <w:name w:val="Tekst"/>
    <w:rsid w:val="00F63297"/>
    <w:pPr>
      <w:ind w:firstLine="567"/>
      <w:jc w:val="both"/>
    </w:pPr>
    <w:rPr>
      <w:spacing w:val="-2"/>
      <w:sz w:val="26"/>
      <w:szCs w:val="24"/>
      <w:lang w:val="sr-Cyrl-CS"/>
    </w:rPr>
  </w:style>
  <w:style w:type="paragraph" w:styleId="Zaglavljestranice">
    <w:name w:val="header"/>
    <w:basedOn w:val="Normal"/>
    <w:link w:val="ZaglavljestraniceChar"/>
    <w:uiPriority w:val="99"/>
    <w:rsid w:val="002551FB"/>
    <w:pPr>
      <w:tabs>
        <w:tab w:val="center" w:pos="4320"/>
        <w:tab w:val="right" w:pos="8640"/>
      </w:tabs>
    </w:pPr>
  </w:style>
  <w:style w:type="paragraph" w:styleId="Podnojestranice">
    <w:name w:val="footer"/>
    <w:basedOn w:val="Normal"/>
    <w:rsid w:val="002551FB"/>
    <w:pPr>
      <w:tabs>
        <w:tab w:val="center" w:pos="4320"/>
        <w:tab w:val="right" w:pos="8640"/>
      </w:tabs>
    </w:pPr>
  </w:style>
  <w:style w:type="paragraph" w:customStyle="1" w:styleId="CharCharChar">
    <w:name w:val="Char Char Char"/>
    <w:basedOn w:val="Normal"/>
    <w:rsid w:val="00122B89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Tekstubaloniu">
    <w:name w:val="Balloon Text"/>
    <w:basedOn w:val="Normal"/>
    <w:semiHidden/>
    <w:rsid w:val="0011285B"/>
    <w:rPr>
      <w:rFonts w:ascii="Tahoma" w:hAnsi="Tahoma" w:cs="Tahoma"/>
      <w:sz w:val="16"/>
      <w:szCs w:val="16"/>
    </w:rPr>
  </w:style>
  <w:style w:type="character" w:customStyle="1" w:styleId="ZaglavljestraniceChar">
    <w:name w:val="Zaglavlje stranice Char"/>
    <w:link w:val="Zaglavljestranice"/>
    <w:uiPriority w:val="99"/>
    <w:rsid w:val="00F563CA"/>
    <w:rPr>
      <w:sz w:val="24"/>
      <w:szCs w:val="24"/>
    </w:rPr>
  </w:style>
  <w:style w:type="character" w:styleId="Hiperveza">
    <w:name w:val="Hyperlink"/>
    <w:rsid w:val="00F542A0"/>
    <w:rPr>
      <w:color w:val="0000FF"/>
      <w:u w:val="single"/>
    </w:rPr>
  </w:style>
  <w:style w:type="paragraph" w:customStyle="1" w:styleId="Default">
    <w:name w:val="Default"/>
    <w:rsid w:val="00047F4B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Pasussalistom">
    <w:name w:val="List Paragraph"/>
    <w:basedOn w:val="Normal"/>
    <w:uiPriority w:val="34"/>
    <w:qFormat/>
    <w:rsid w:val="001212C2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46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9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7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mir.jovanovic\AppData\Local\Microsoft\Windows\Temporary%20Internet%20Files\Content.Outlook\CX6UY1LL\ci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0f478072e96b0221f298d3e61ccdd1a8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a8241719d7f261e03236a1b02209894c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84CFF-5BBE-45D8-BF9B-DF7AD4626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36DAD8-73EC-457D-93DC-821247A09F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8EC4DB-3E2D-46E4-B5EA-84402A5FAE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F96020-E3CF-4709-9FEF-9C0763546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Atelje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Stojanovic Keric</dc:creator>
  <cp:keywords/>
  <cp:lastModifiedBy>Darinka Sibinovic</cp:lastModifiedBy>
  <cp:revision>2</cp:revision>
  <cp:lastPrinted>2018-11-09T12:35:00Z</cp:lastPrinted>
  <dcterms:created xsi:type="dcterms:W3CDTF">2018-11-13T09:45:00Z</dcterms:created>
  <dcterms:modified xsi:type="dcterms:W3CDTF">2018-11-13T09:45:00Z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